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4935A5A" w14:textId="77777777" w:rsidTr="001225D1">
        <w:tc>
          <w:tcPr>
            <w:tcW w:w="11016" w:type="dxa"/>
            <w:shd w:val="clear" w:color="auto" w:fill="00FF00"/>
          </w:tcPr>
          <w:p w14:paraId="300540CA" w14:textId="77777777" w:rsidR="00EA415B" w:rsidRPr="00A83C56" w:rsidRDefault="003043A0" w:rsidP="00A85DD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АВГУСТ</w:t>
            </w:r>
          </w:p>
        </w:tc>
      </w:tr>
      <w:tr w:rsidR="00EA415B" w:rsidRPr="00A83C56" w14:paraId="337D82BC" w14:textId="77777777" w:rsidTr="001225D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FF00"/>
          </w:tcPr>
          <w:p w14:paraId="33FE07C9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24BE4C40" w14:textId="77777777" w:rsidTr="00847D8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760E"/>
            <w:vAlign w:val="center"/>
          </w:tcPr>
          <w:p w14:paraId="710D4288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20436F59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337FFC02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4FF39A83" w14:textId="77777777" w:rsidR="00EA415B" w:rsidRPr="00847D8F" w:rsidRDefault="003043A0" w:rsidP="00847D8F">
            <w:pPr>
              <w:pStyle w:val="ab"/>
              <w:rPr>
                <w:noProof/>
                <w:color w:val="00760E"/>
              </w:rPr>
            </w:pPr>
            <w:r w:rsidRPr="00847D8F">
              <w:rPr>
                <w:noProof/>
                <w:color w:val="00760E"/>
              </w:rPr>
              <w:t>Мы растим педагогов нового поколения</w:t>
            </w:r>
            <w:r w:rsidR="008B5C90" w:rsidRPr="00847D8F">
              <w:rPr>
                <w:noProof/>
                <w:color w:val="00760E"/>
              </w:rPr>
              <w:t>!</w:t>
            </w:r>
          </w:p>
          <w:p w14:paraId="4F7B7FDC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4FE506D1" w14:textId="5D25E22B" w:rsidR="00EA415B" w:rsidRPr="00A83C56" w:rsidRDefault="004F5262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2799E" wp14:editId="50D8CD29">
                  <wp:extent cx="2310164" cy="1501140"/>
                  <wp:effectExtent l="114300" t="114300" r="128270" b="137160"/>
                  <wp:docPr id="9696916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03" t="3690" r="13871" b="11705"/>
                          <a:stretch/>
                        </pic:blipFill>
                        <pic:spPr bwMode="auto">
                          <a:xfrm>
                            <a:off x="0" y="0"/>
                            <a:ext cx="2338164" cy="15193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579CB5" w14:textId="77777777" w:rsidR="008244A8" w:rsidRPr="00556D12" w:rsidRDefault="008244A8" w:rsidP="008244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12">
        <w:rPr>
          <w:rFonts w:ascii="Times New Roman" w:hAnsi="Times New Roman" w:cs="Times New Roman"/>
          <w:sz w:val="28"/>
          <w:szCs w:val="28"/>
        </w:rPr>
        <w:t>Работа приемной кампании 2025 г.</w:t>
      </w:r>
    </w:p>
    <w:p w14:paraId="232380F2" w14:textId="77777777" w:rsidR="008244A8" w:rsidRPr="00F27DDB" w:rsidRDefault="008244A8" w:rsidP="008244A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3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8244A8" w:rsidRPr="00B818CF" w14:paraId="2D68B375" w14:textId="77777777" w:rsidTr="007E6845">
        <w:trPr>
          <w:jc w:val="center"/>
        </w:trPr>
        <w:tc>
          <w:tcPr>
            <w:tcW w:w="4531" w:type="dxa"/>
            <w:vAlign w:val="center"/>
          </w:tcPr>
          <w:p w14:paraId="24168D29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1032136F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6C2047A0" w14:textId="77777777" w:rsidR="008244A8" w:rsidRPr="00B818CF" w:rsidRDefault="008244A8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8244A8" w:rsidRPr="00DD0B67" w14:paraId="02848977" w14:textId="77777777" w:rsidTr="007E6845">
        <w:trPr>
          <w:jc w:val="center"/>
        </w:trPr>
        <w:tc>
          <w:tcPr>
            <w:tcW w:w="4531" w:type="dxa"/>
            <w:vAlign w:val="center"/>
          </w:tcPr>
          <w:p w14:paraId="24B9682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77DD28B5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A6F9CB7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26DC0727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20B219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1436BB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3E015F" wp14:editId="70C75AB2">
                  <wp:extent cx="447675" cy="447675"/>
                  <wp:effectExtent l="0" t="0" r="9525" b="9525"/>
                  <wp:docPr id="13" name="Рисунок 13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25FB76EE" w14:textId="77777777" w:rsidTr="007E6845">
        <w:trPr>
          <w:jc w:val="center"/>
        </w:trPr>
        <w:tc>
          <w:tcPr>
            <w:tcW w:w="4531" w:type="dxa"/>
            <w:vAlign w:val="center"/>
          </w:tcPr>
          <w:p w14:paraId="319A526E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08590249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B9571A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364F5D35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B78F2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EF5FEB" wp14:editId="3C3F7A96">
                  <wp:extent cx="409575" cy="409575"/>
                  <wp:effectExtent l="0" t="0" r="9525" b="9525"/>
                  <wp:docPr id="14" name="Рисунок 14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7AA82672" w14:textId="77777777" w:rsidTr="007E6845">
        <w:trPr>
          <w:jc w:val="center"/>
        </w:trPr>
        <w:tc>
          <w:tcPr>
            <w:tcW w:w="4531" w:type="dxa"/>
            <w:vAlign w:val="center"/>
          </w:tcPr>
          <w:p w14:paraId="3B0E3EEF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2C9132B0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5257F0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47046F6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032746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4E9984" wp14:editId="646452AA">
                  <wp:extent cx="438150" cy="438150"/>
                  <wp:effectExtent l="0" t="0" r="0" b="0"/>
                  <wp:docPr id="15" name="Рисунок 15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10CE77EC" w14:textId="77777777" w:rsidTr="007E6845">
        <w:trPr>
          <w:jc w:val="center"/>
        </w:trPr>
        <w:tc>
          <w:tcPr>
            <w:tcW w:w="4531" w:type="dxa"/>
            <w:vAlign w:val="center"/>
          </w:tcPr>
          <w:p w14:paraId="1FD7E8DD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D0B67">
              <w:rPr>
                <w:rFonts w:ascii="Times New Roman" w:hAnsi="Times New Roman"/>
                <w:sz w:val="24"/>
                <w:szCs w:val="24"/>
              </w:rPr>
              <w:t>Камышинский</w:t>
            </w:r>
            <w:proofErr w:type="spellEnd"/>
            <w:r w:rsidRPr="00DD0B67">
              <w:rPr>
                <w:rFonts w:ascii="Times New Roman" w:hAnsi="Times New Roman"/>
                <w:sz w:val="24"/>
                <w:szCs w:val="24"/>
              </w:rPr>
              <w:t xml:space="preserve">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390D2D18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987BE25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779675C4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230E8B9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95CD940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073022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C42B4E" wp14:editId="3BBE5096">
                  <wp:extent cx="476250" cy="476250"/>
                  <wp:effectExtent l="0" t="0" r="0" b="0"/>
                  <wp:docPr id="16" name="Рисунок 16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7CB91BD2" w14:textId="77777777" w:rsidTr="007E6845">
        <w:trPr>
          <w:jc w:val="center"/>
        </w:trPr>
        <w:tc>
          <w:tcPr>
            <w:tcW w:w="4531" w:type="dxa"/>
            <w:vAlign w:val="center"/>
          </w:tcPr>
          <w:p w14:paraId="5BDB5DF7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09B0C6A4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DC1495C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5B2828B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AEA33D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267113" wp14:editId="50CC8C91">
                  <wp:extent cx="495300" cy="495300"/>
                  <wp:effectExtent l="0" t="0" r="0" b="0"/>
                  <wp:docPr id="17" name="Рисунок 17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4A8" w:rsidRPr="00DD0B67" w14:paraId="0C78FDAB" w14:textId="77777777" w:rsidTr="007E6845">
        <w:trPr>
          <w:jc w:val="center"/>
        </w:trPr>
        <w:tc>
          <w:tcPr>
            <w:tcW w:w="4531" w:type="dxa"/>
            <w:vAlign w:val="center"/>
          </w:tcPr>
          <w:p w14:paraId="646D3E20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«Михайловский профессионально-педагогический колледж имени В.В. 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Арнаутова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14:paraId="4DF52EC3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20FC036" w14:textId="77777777" w:rsidR="008244A8" w:rsidRDefault="00FA511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8244A8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414DBB7F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E1ED5D8" w14:textId="77777777" w:rsidR="008244A8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FFEB016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B6160E" w14:textId="77777777" w:rsidR="008244A8" w:rsidRPr="00DD0B67" w:rsidRDefault="008244A8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396606" wp14:editId="7F0BDBBA">
                  <wp:extent cx="523875" cy="523875"/>
                  <wp:effectExtent l="0" t="0" r="9525" b="9525"/>
                  <wp:docPr id="18" name="Рисунок 18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82FC9" w14:textId="77777777" w:rsidR="008244A8" w:rsidRPr="00A83C56" w:rsidRDefault="008244A8" w:rsidP="00556D12">
      <w:pPr>
        <w:rPr>
          <w:noProof/>
        </w:rPr>
      </w:pPr>
      <w:bookmarkStart w:id="0" w:name="_GoBack"/>
      <w:bookmarkEnd w:id="0"/>
    </w:p>
    <w:sectPr w:rsidR="008244A8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A597C" w14:textId="77777777" w:rsidR="00FA5117" w:rsidRDefault="00FA5117">
      <w:pPr>
        <w:spacing w:before="0" w:after="0"/>
      </w:pPr>
      <w:r>
        <w:separator/>
      </w:r>
    </w:p>
  </w:endnote>
  <w:endnote w:type="continuationSeparator" w:id="0">
    <w:p w14:paraId="19F9958D" w14:textId="77777777" w:rsidR="00FA5117" w:rsidRDefault="00FA51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68646" w14:textId="77777777" w:rsidR="00FA5117" w:rsidRDefault="00FA5117">
      <w:pPr>
        <w:spacing w:before="0" w:after="0"/>
      </w:pPr>
      <w:r>
        <w:separator/>
      </w:r>
    </w:p>
  </w:footnote>
  <w:footnote w:type="continuationSeparator" w:id="0">
    <w:p w14:paraId="7CFD6572" w14:textId="77777777" w:rsidR="00FA5117" w:rsidRDefault="00FA511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9408F"/>
    <w:rsid w:val="001225D1"/>
    <w:rsid w:val="001235D6"/>
    <w:rsid w:val="00124ADC"/>
    <w:rsid w:val="00193E15"/>
    <w:rsid w:val="001A2787"/>
    <w:rsid w:val="001B3070"/>
    <w:rsid w:val="00233420"/>
    <w:rsid w:val="002346D8"/>
    <w:rsid w:val="0025748C"/>
    <w:rsid w:val="00293A8E"/>
    <w:rsid w:val="002F7032"/>
    <w:rsid w:val="003043A0"/>
    <w:rsid w:val="00320970"/>
    <w:rsid w:val="00375B27"/>
    <w:rsid w:val="004E7217"/>
    <w:rsid w:val="004F5262"/>
    <w:rsid w:val="00516FEE"/>
    <w:rsid w:val="00556D12"/>
    <w:rsid w:val="00585C03"/>
    <w:rsid w:val="005B0C48"/>
    <w:rsid w:val="005C1377"/>
    <w:rsid w:val="00610F95"/>
    <w:rsid w:val="00781061"/>
    <w:rsid w:val="00804277"/>
    <w:rsid w:val="0081356A"/>
    <w:rsid w:val="008244A8"/>
    <w:rsid w:val="00843303"/>
    <w:rsid w:val="00847D8F"/>
    <w:rsid w:val="008B5C90"/>
    <w:rsid w:val="008D0BFD"/>
    <w:rsid w:val="00925ED9"/>
    <w:rsid w:val="009728C0"/>
    <w:rsid w:val="00991106"/>
    <w:rsid w:val="00996868"/>
    <w:rsid w:val="00997C7D"/>
    <w:rsid w:val="009A164A"/>
    <w:rsid w:val="00A14C3E"/>
    <w:rsid w:val="00A83C56"/>
    <w:rsid w:val="00A85DDB"/>
    <w:rsid w:val="00B070B3"/>
    <w:rsid w:val="00B158C9"/>
    <w:rsid w:val="00BC6A26"/>
    <w:rsid w:val="00BF0FEE"/>
    <w:rsid w:val="00C41633"/>
    <w:rsid w:val="00C80158"/>
    <w:rsid w:val="00CA707D"/>
    <w:rsid w:val="00CB00F4"/>
    <w:rsid w:val="00CD40A1"/>
    <w:rsid w:val="00D50462"/>
    <w:rsid w:val="00E12DF6"/>
    <w:rsid w:val="00E34E56"/>
    <w:rsid w:val="00EA415B"/>
    <w:rsid w:val="00F27DDB"/>
    <w:rsid w:val="00F50C9F"/>
    <w:rsid w:val="00FA5117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D6FCE0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table" w:styleId="affff3">
    <w:name w:val="Table Grid"/>
    <w:basedOn w:val="a3"/>
    <w:uiPriority w:val="59"/>
    <w:rsid w:val="0084330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Hyperlink"/>
    <w:basedOn w:val="a2"/>
    <w:uiPriority w:val="99"/>
    <w:unhideWhenUsed/>
    <w:rsid w:val="0084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30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9</cp:revision>
  <dcterms:created xsi:type="dcterms:W3CDTF">2025-04-23T06:55:00Z</dcterms:created>
  <dcterms:modified xsi:type="dcterms:W3CDTF">2025-04-30T06:47:00Z</dcterms:modified>
  <cp:category/>
</cp:coreProperties>
</file>